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215" w:rsidRDefault="00A97296" w:rsidP="00A97296">
      <w:pPr>
        <w:pStyle w:val="NoSpacing"/>
        <w:rPr>
          <w:lang w:val="nl-NL"/>
        </w:rPr>
      </w:pPr>
      <w:r>
        <w:rPr>
          <w:lang w:val="nl-NL"/>
        </w:rPr>
        <w:t>BHV jaarplanning</w:t>
      </w:r>
      <w:r w:rsidR="00FA6A8C">
        <w:rPr>
          <w:lang w:val="nl-NL"/>
        </w:rPr>
        <w:t xml:space="preserve"> </w:t>
      </w:r>
      <w:r w:rsidR="00FA6A8C">
        <w:rPr>
          <w:lang w:val="nl-NL"/>
        </w:rPr>
        <w:t>2024</w:t>
      </w:r>
    </w:p>
    <w:p w:rsidR="00A97296" w:rsidRDefault="00A97296" w:rsidP="00A97296">
      <w:pPr>
        <w:pStyle w:val="NoSpacing"/>
        <w:rPr>
          <w:lang w:val="nl-NL"/>
        </w:rPr>
      </w:pPr>
    </w:p>
    <w:p w:rsidR="00A97296" w:rsidRDefault="00A97296" w:rsidP="00A97296">
      <w:pPr>
        <w:pStyle w:val="NoSpacing"/>
        <w:rPr>
          <w:lang w:val="nl-NL"/>
        </w:rPr>
      </w:pPr>
      <w:r>
        <w:rPr>
          <w:lang w:val="nl-NL"/>
        </w:rPr>
        <w:t>Q1</w:t>
      </w:r>
    </w:p>
    <w:p w:rsidR="00A97296" w:rsidRDefault="00A97296" w:rsidP="00A97296">
      <w:pPr>
        <w:pStyle w:val="NoSpacing"/>
        <w:rPr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2268"/>
        <w:gridCol w:w="2393"/>
      </w:tblGrid>
      <w:tr w:rsidR="003310E7" w:rsidRPr="003310E7" w:rsidTr="003310E7">
        <w:tc>
          <w:tcPr>
            <w:tcW w:w="2122" w:type="dxa"/>
            <w:shd w:val="clear" w:color="auto" w:fill="D6E3BC" w:themeFill="accent3" w:themeFillTint="66"/>
          </w:tcPr>
          <w:p w:rsidR="00A97296" w:rsidRPr="003310E7" w:rsidRDefault="00A97296" w:rsidP="009048BB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 xml:space="preserve">Datum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A97296" w:rsidRPr="003310E7" w:rsidRDefault="00A97296" w:rsidP="009048BB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Locatie</w:t>
            </w:r>
          </w:p>
        </w:tc>
        <w:tc>
          <w:tcPr>
            <w:tcW w:w="2268" w:type="dxa"/>
            <w:shd w:val="clear" w:color="auto" w:fill="D6E3BC" w:themeFill="accent3" w:themeFillTint="66"/>
          </w:tcPr>
          <w:p w:rsidR="00A97296" w:rsidRPr="003310E7" w:rsidRDefault="00A97296" w:rsidP="009048BB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 xml:space="preserve">Betreft </w:t>
            </w:r>
          </w:p>
        </w:tc>
        <w:tc>
          <w:tcPr>
            <w:tcW w:w="2268" w:type="dxa"/>
            <w:shd w:val="clear" w:color="auto" w:fill="D6E3BC" w:themeFill="accent3" w:themeFillTint="66"/>
          </w:tcPr>
          <w:p w:rsidR="00A97296" w:rsidRPr="003310E7" w:rsidRDefault="00A97296" w:rsidP="009048BB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Deelnemers</w:t>
            </w:r>
          </w:p>
        </w:tc>
      </w:tr>
      <w:tr w:rsidR="003310E7" w:rsidRPr="003310E7" w:rsidTr="003310E7">
        <w:tc>
          <w:tcPr>
            <w:tcW w:w="2122" w:type="dxa"/>
          </w:tcPr>
          <w:p w:rsidR="003310E7" w:rsidRPr="003310E7" w:rsidRDefault="003310E7" w:rsidP="00237380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 xml:space="preserve">8 april </w:t>
            </w:r>
          </w:p>
        </w:tc>
        <w:tc>
          <w:tcPr>
            <w:tcW w:w="2126" w:type="dxa"/>
          </w:tcPr>
          <w:p w:rsidR="003310E7" w:rsidRPr="003310E7" w:rsidRDefault="003310E7" w:rsidP="00237380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MAAS Hoofdkantoor</w:t>
            </w:r>
          </w:p>
        </w:tc>
        <w:tc>
          <w:tcPr>
            <w:tcW w:w="2268" w:type="dxa"/>
          </w:tcPr>
          <w:p w:rsidR="003310E7" w:rsidRPr="003310E7" w:rsidRDefault="00F104A7" w:rsidP="00237380">
            <w:pPr>
              <w:pStyle w:val="NoSpacing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Systeemt</w:t>
            </w:r>
            <w:r w:rsidR="003310E7" w:rsidRPr="003310E7">
              <w:rPr>
                <w:sz w:val="20"/>
                <w:lang w:val="nl-NL"/>
              </w:rPr>
              <w:t xml:space="preserve">oetsing RI&amp;E </w:t>
            </w:r>
            <w:r>
              <w:rPr>
                <w:sz w:val="20"/>
                <w:lang w:val="nl-NL"/>
              </w:rPr>
              <w:t xml:space="preserve">op het MAAS </w:t>
            </w:r>
            <w:r w:rsidR="003310E7" w:rsidRPr="003310E7">
              <w:rPr>
                <w:sz w:val="20"/>
                <w:lang w:val="nl-NL"/>
              </w:rPr>
              <w:t>Hoofdkantoor, inclusief BHV</w:t>
            </w:r>
          </w:p>
        </w:tc>
        <w:tc>
          <w:tcPr>
            <w:tcW w:w="2268" w:type="dxa"/>
          </w:tcPr>
          <w:p w:rsidR="003310E7" w:rsidRPr="003310E7" w:rsidRDefault="003310E7" w:rsidP="00237380">
            <w:pPr>
              <w:pStyle w:val="NoSpacing"/>
              <w:numPr>
                <w:ilvl w:val="0"/>
                <w:numId w:val="7"/>
              </w:numPr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Arbodeskundige Preventie &amp; Werk;</w:t>
            </w:r>
          </w:p>
          <w:p w:rsidR="003310E7" w:rsidRDefault="003310E7" w:rsidP="00237380">
            <w:pPr>
              <w:pStyle w:val="NoSpacing"/>
              <w:numPr>
                <w:ilvl w:val="0"/>
                <w:numId w:val="7"/>
              </w:numPr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Directeur HR</w:t>
            </w:r>
          </w:p>
          <w:p w:rsidR="003310E7" w:rsidRDefault="003310E7" w:rsidP="00237380">
            <w:pPr>
              <w:pStyle w:val="NoSpacing"/>
              <w:numPr>
                <w:ilvl w:val="0"/>
                <w:numId w:val="7"/>
              </w:numPr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Voorzitter OR</w:t>
            </w:r>
          </w:p>
          <w:p w:rsidR="003310E7" w:rsidRPr="003310E7" w:rsidRDefault="003310E7" w:rsidP="00237380">
            <w:pPr>
              <w:pStyle w:val="NoSpacing"/>
              <w:numPr>
                <w:ilvl w:val="0"/>
                <w:numId w:val="7"/>
              </w:numPr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KAM-coördinator/ Preventiemedewerker</w:t>
            </w:r>
            <w:r w:rsidRPr="003310E7">
              <w:rPr>
                <w:sz w:val="20"/>
                <w:lang w:val="nl-NL"/>
              </w:rPr>
              <w:t xml:space="preserve"> </w:t>
            </w:r>
          </w:p>
        </w:tc>
      </w:tr>
      <w:tr w:rsidR="003310E7" w:rsidRPr="003310E7" w:rsidTr="003310E7">
        <w:tc>
          <w:tcPr>
            <w:tcW w:w="2122" w:type="dxa"/>
          </w:tcPr>
          <w:p w:rsidR="003310E7" w:rsidRPr="003310E7" w:rsidRDefault="003310E7" w:rsidP="00A97296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15 april</w:t>
            </w:r>
          </w:p>
        </w:tc>
        <w:tc>
          <w:tcPr>
            <w:tcW w:w="2126" w:type="dxa"/>
          </w:tcPr>
          <w:p w:rsidR="003310E7" w:rsidRPr="003310E7" w:rsidRDefault="003310E7" w:rsidP="009048BB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MAAS Depot Rotterdam</w:t>
            </w:r>
          </w:p>
        </w:tc>
        <w:tc>
          <w:tcPr>
            <w:tcW w:w="2268" w:type="dxa"/>
          </w:tcPr>
          <w:p w:rsidR="003310E7" w:rsidRPr="003310E7" w:rsidRDefault="00F104A7" w:rsidP="009048BB">
            <w:pPr>
              <w:pStyle w:val="NoSpacing"/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Systeemt</w:t>
            </w:r>
            <w:r w:rsidR="003310E7" w:rsidRPr="003310E7">
              <w:rPr>
                <w:sz w:val="20"/>
                <w:lang w:val="nl-NL"/>
              </w:rPr>
              <w:t xml:space="preserve">oetsing RI&amp;E </w:t>
            </w:r>
            <w:r>
              <w:rPr>
                <w:sz w:val="20"/>
                <w:lang w:val="nl-NL"/>
              </w:rPr>
              <w:t xml:space="preserve">op een MAAS </w:t>
            </w:r>
            <w:r w:rsidR="003310E7" w:rsidRPr="003310E7">
              <w:rPr>
                <w:sz w:val="20"/>
                <w:lang w:val="nl-NL"/>
              </w:rPr>
              <w:t>Depot, inclusief BHV</w:t>
            </w:r>
          </w:p>
        </w:tc>
        <w:tc>
          <w:tcPr>
            <w:tcW w:w="2268" w:type="dxa"/>
          </w:tcPr>
          <w:p w:rsidR="003310E7" w:rsidRPr="003310E7" w:rsidRDefault="003310E7" w:rsidP="003310E7">
            <w:pPr>
              <w:pStyle w:val="NoSpacing"/>
              <w:numPr>
                <w:ilvl w:val="0"/>
                <w:numId w:val="7"/>
              </w:numPr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Arbodeskundige Preventie &amp; Werk;</w:t>
            </w:r>
          </w:p>
          <w:p w:rsidR="003310E7" w:rsidRPr="003310E7" w:rsidRDefault="003310E7" w:rsidP="003310E7">
            <w:pPr>
              <w:pStyle w:val="NoSpacing"/>
              <w:numPr>
                <w:ilvl w:val="0"/>
                <w:numId w:val="7"/>
              </w:numPr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Depothouder</w:t>
            </w:r>
          </w:p>
        </w:tc>
      </w:tr>
    </w:tbl>
    <w:p w:rsidR="00A97296" w:rsidRDefault="00A97296" w:rsidP="00A97296">
      <w:pPr>
        <w:pStyle w:val="NoSpacing"/>
        <w:rPr>
          <w:lang w:val="nl-NL"/>
        </w:rPr>
      </w:pPr>
    </w:p>
    <w:p w:rsidR="00A97296" w:rsidRDefault="00A97296" w:rsidP="00A97296">
      <w:pPr>
        <w:pStyle w:val="NoSpacing"/>
        <w:rPr>
          <w:lang w:val="nl-NL"/>
        </w:rPr>
      </w:pPr>
      <w:r>
        <w:rPr>
          <w:lang w:val="nl-NL"/>
        </w:rPr>
        <w:t>Q2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2268"/>
        <w:gridCol w:w="2551"/>
      </w:tblGrid>
      <w:tr w:rsidR="00A97296" w:rsidRPr="003310E7" w:rsidTr="003310E7">
        <w:tc>
          <w:tcPr>
            <w:tcW w:w="2122" w:type="dxa"/>
            <w:shd w:val="clear" w:color="auto" w:fill="D6E3BC" w:themeFill="accent3" w:themeFillTint="66"/>
          </w:tcPr>
          <w:p w:rsidR="00A97296" w:rsidRPr="003310E7" w:rsidRDefault="00A97296" w:rsidP="00A97296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 xml:space="preserve">Datum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A97296" w:rsidRPr="003310E7" w:rsidRDefault="00A97296" w:rsidP="00A97296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Locatie</w:t>
            </w:r>
          </w:p>
        </w:tc>
        <w:tc>
          <w:tcPr>
            <w:tcW w:w="2268" w:type="dxa"/>
            <w:shd w:val="clear" w:color="auto" w:fill="D6E3BC" w:themeFill="accent3" w:themeFillTint="66"/>
          </w:tcPr>
          <w:p w:rsidR="00A97296" w:rsidRPr="003310E7" w:rsidRDefault="00A97296" w:rsidP="00A97296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 xml:space="preserve">Betreft </w:t>
            </w:r>
          </w:p>
        </w:tc>
        <w:tc>
          <w:tcPr>
            <w:tcW w:w="2551" w:type="dxa"/>
            <w:shd w:val="clear" w:color="auto" w:fill="D6E3BC" w:themeFill="accent3" w:themeFillTint="66"/>
          </w:tcPr>
          <w:p w:rsidR="00A97296" w:rsidRPr="003310E7" w:rsidRDefault="00A97296" w:rsidP="00A97296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Deelnemers</w:t>
            </w:r>
          </w:p>
        </w:tc>
      </w:tr>
      <w:tr w:rsidR="00A97296" w:rsidRPr="003310E7" w:rsidTr="003310E7">
        <w:tc>
          <w:tcPr>
            <w:tcW w:w="2122" w:type="dxa"/>
          </w:tcPr>
          <w:p w:rsidR="00A97296" w:rsidRPr="003310E7" w:rsidRDefault="00A97296" w:rsidP="00A97296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 xml:space="preserve">Donderdag 13 juni </w:t>
            </w:r>
          </w:p>
          <w:p w:rsidR="00A97296" w:rsidRPr="003310E7" w:rsidRDefault="00A97296" w:rsidP="00A97296">
            <w:pPr>
              <w:pStyle w:val="NoSpacing"/>
              <w:rPr>
                <w:sz w:val="20"/>
                <w:lang w:val="nl-NL"/>
              </w:rPr>
            </w:pPr>
          </w:p>
        </w:tc>
        <w:tc>
          <w:tcPr>
            <w:tcW w:w="2126" w:type="dxa"/>
          </w:tcPr>
          <w:p w:rsidR="00A97296" w:rsidRPr="003310E7" w:rsidRDefault="00A97296" w:rsidP="00A97296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MAAS Hoofdkantoor</w:t>
            </w:r>
          </w:p>
        </w:tc>
        <w:tc>
          <w:tcPr>
            <w:tcW w:w="2268" w:type="dxa"/>
          </w:tcPr>
          <w:p w:rsidR="00A97296" w:rsidRPr="003310E7" w:rsidRDefault="00A97296" w:rsidP="00A97296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 xml:space="preserve">BHV Herhalingstraining </w:t>
            </w:r>
            <w:r w:rsidRPr="003310E7">
              <w:rPr>
                <w:sz w:val="20"/>
                <w:lang w:val="nl-NL"/>
              </w:rPr>
              <w:t xml:space="preserve"> 2024</w:t>
            </w:r>
          </w:p>
        </w:tc>
        <w:tc>
          <w:tcPr>
            <w:tcW w:w="2551" w:type="dxa"/>
          </w:tcPr>
          <w:p w:rsidR="00A97296" w:rsidRPr="003310E7" w:rsidRDefault="00A97296" w:rsidP="00A97296">
            <w:pPr>
              <w:pStyle w:val="NoSpacing"/>
              <w:numPr>
                <w:ilvl w:val="0"/>
                <w:numId w:val="7"/>
              </w:numPr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 xml:space="preserve">BHV’ers </w:t>
            </w:r>
            <w:r w:rsidRPr="003310E7">
              <w:rPr>
                <w:sz w:val="20"/>
                <w:lang w:val="nl-NL"/>
              </w:rPr>
              <w:t>MAAS</w:t>
            </w:r>
          </w:p>
        </w:tc>
      </w:tr>
    </w:tbl>
    <w:p w:rsidR="00A97296" w:rsidRDefault="00A97296" w:rsidP="00A97296">
      <w:pPr>
        <w:pStyle w:val="NoSpacing"/>
        <w:rPr>
          <w:lang w:val="nl-NL"/>
        </w:rPr>
      </w:pPr>
    </w:p>
    <w:p w:rsidR="00A97296" w:rsidRPr="00A97296" w:rsidRDefault="00A97296" w:rsidP="00A97296">
      <w:pPr>
        <w:pStyle w:val="NoSpacing"/>
      </w:pPr>
      <w:r w:rsidRPr="00A97296">
        <w:t>Q3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2268"/>
        <w:gridCol w:w="2551"/>
      </w:tblGrid>
      <w:tr w:rsidR="00A97296" w:rsidRPr="003310E7" w:rsidTr="003310E7">
        <w:tc>
          <w:tcPr>
            <w:tcW w:w="2122" w:type="dxa"/>
            <w:shd w:val="clear" w:color="auto" w:fill="D6E3BC" w:themeFill="accent3" w:themeFillTint="66"/>
          </w:tcPr>
          <w:p w:rsidR="00A97296" w:rsidRPr="003310E7" w:rsidRDefault="00A97296" w:rsidP="009048BB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 xml:space="preserve">Datum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A97296" w:rsidRPr="003310E7" w:rsidRDefault="00A97296" w:rsidP="009048BB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Locatie</w:t>
            </w:r>
          </w:p>
        </w:tc>
        <w:tc>
          <w:tcPr>
            <w:tcW w:w="2268" w:type="dxa"/>
            <w:shd w:val="clear" w:color="auto" w:fill="D6E3BC" w:themeFill="accent3" w:themeFillTint="66"/>
          </w:tcPr>
          <w:p w:rsidR="00A97296" w:rsidRPr="003310E7" w:rsidRDefault="00A97296" w:rsidP="009048BB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 xml:space="preserve">Betreft </w:t>
            </w:r>
          </w:p>
        </w:tc>
        <w:tc>
          <w:tcPr>
            <w:tcW w:w="2551" w:type="dxa"/>
            <w:shd w:val="clear" w:color="auto" w:fill="D6E3BC" w:themeFill="accent3" w:themeFillTint="66"/>
          </w:tcPr>
          <w:p w:rsidR="00A97296" w:rsidRPr="003310E7" w:rsidRDefault="00A97296" w:rsidP="009048BB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Deelnemers</w:t>
            </w:r>
          </w:p>
        </w:tc>
      </w:tr>
      <w:tr w:rsidR="00A97296" w:rsidRPr="003310E7" w:rsidTr="003310E7">
        <w:tc>
          <w:tcPr>
            <w:tcW w:w="2122" w:type="dxa"/>
          </w:tcPr>
          <w:p w:rsidR="00A97296" w:rsidRPr="003310E7" w:rsidRDefault="00A97296" w:rsidP="009048BB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September (bepaalt hoofd BHV)</w:t>
            </w:r>
            <w:r w:rsidRPr="003310E7">
              <w:rPr>
                <w:sz w:val="20"/>
                <w:lang w:val="nl-NL"/>
              </w:rPr>
              <w:t xml:space="preserve"> </w:t>
            </w:r>
          </w:p>
          <w:p w:rsidR="00A97296" w:rsidRPr="003310E7" w:rsidRDefault="00A97296" w:rsidP="009048BB">
            <w:pPr>
              <w:pStyle w:val="NoSpacing"/>
              <w:rPr>
                <w:sz w:val="20"/>
                <w:lang w:val="nl-NL"/>
              </w:rPr>
            </w:pPr>
          </w:p>
        </w:tc>
        <w:tc>
          <w:tcPr>
            <w:tcW w:w="2126" w:type="dxa"/>
          </w:tcPr>
          <w:p w:rsidR="00A97296" w:rsidRPr="003310E7" w:rsidRDefault="00A97296" w:rsidP="009048BB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MAAS Hoofdkantoor</w:t>
            </w:r>
          </w:p>
        </w:tc>
        <w:tc>
          <w:tcPr>
            <w:tcW w:w="2268" w:type="dxa"/>
          </w:tcPr>
          <w:p w:rsidR="00A97296" w:rsidRPr="003310E7" w:rsidRDefault="00A97296" w:rsidP="00A97296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Algemene Ontruimingsoefening 2024</w:t>
            </w:r>
            <w:r w:rsidRPr="003310E7">
              <w:rPr>
                <w:sz w:val="20"/>
                <w:lang w:val="nl-NL"/>
              </w:rPr>
              <w:t xml:space="preserve"> </w:t>
            </w:r>
          </w:p>
        </w:tc>
        <w:tc>
          <w:tcPr>
            <w:tcW w:w="2551" w:type="dxa"/>
          </w:tcPr>
          <w:p w:rsidR="00A97296" w:rsidRPr="003310E7" w:rsidRDefault="00A97296" w:rsidP="00A97296">
            <w:pPr>
              <w:pStyle w:val="NoSpacing"/>
              <w:numPr>
                <w:ilvl w:val="0"/>
                <w:numId w:val="6"/>
              </w:numPr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BHV’ers</w:t>
            </w:r>
            <w:r w:rsidRPr="003310E7">
              <w:rPr>
                <w:sz w:val="20"/>
                <w:lang w:val="nl-NL"/>
              </w:rPr>
              <w:t xml:space="preserve"> </w:t>
            </w:r>
            <w:r w:rsidRPr="003310E7">
              <w:rPr>
                <w:sz w:val="20"/>
                <w:lang w:val="nl-NL"/>
              </w:rPr>
              <w:t>MAAS</w:t>
            </w:r>
          </w:p>
          <w:p w:rsidR="00A97296" w:rsidRPr="003310E7" w:rsidRDefault="00A97296" w:rsidP="00A97296">
            <w:pPr>
              <w:pStyle w:val="NoSpacing"/>
              <w:numPr>
                <w:ilvl w:val="0"/>
                <w:numId w:val="6"/>
              </w:numPr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BHV’ers Apacer</w:t>
            </w:r>
          </w:p>
          <w:p w:rsidR="00A97296" w:rsidRPr="003310E7" w:rsidRDefault="00A97296" w:rsidP="00A97296">
            <w:pPr>
              <w:pStyle w:val="NoSpacing"/>
              <w:numPr>
                <w:ilvl w:val="0"/>
                <w:numId w:val="6"/>
              </w:numPr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BHV’ers</w:t>
            </w:r>
            <w:r w:rsidRPr="003310E7">
              <w:rPr>
                <w:sz w:val="20"/>
                <w:lang w:val="nl-NL"/>
              </w:rPr>
              <w:t xml:space="preserve"> Stanley </w:t>
            </w:r>
          </w:p>
          <w:p w:rsidR="00A97296" w:rsidRPr="003310E7" w:rsidRDefault="00A97296" w:rsidP="00A97296">
            <w:pPr>
              <w:pStyle w:val="NoSpacing"/>
              <w:numPr>
                <w:ilvl w:val="0"/>
                <w:numId w:val="6"/>
              </w:numPr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BHV’ers</w:t>
            </w:r>
            <w:r w:rsidRPr="003310E7">
              <w:rPr>
                <w:sz w:val="20"/>
                <w:lang w:val="nl-NL"/>
              </w:rPr>
              <w:t xml:space="preserve"> </w:t>
            </w:r>
            <w:r w:rsidRPr="003310E7">
              <w:rPr>
                <w:sz w:val="20"/>
                <w:lang w:val="nl-NL"/>
              </w:rPr>
              <w:t>BCM</w:t>
            </w:r>
          </w:p>
        </w:tc>
      </w:tr>
      <w:tr w:rsidR="00FA6A8C" w:rsidRPr="003310E7" w:rsidTr="003310E7">
        <w:tc>
          <w:tcPr>
            <w:tcW w:w="2122" w:type="dxa"/>
          </w:tcPr>
          <w:p w:rsidR="00FA6A8C" w:rsidRPr="003310E7" w:rsidRDefault="00FA6A8C" w:rsidP="00FA6A8C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Aansluitend op de Algemene Ontruimingsoefening</w:t>
            </w:r>
          </w:p>
        </w:tc>
        <w:tc>
          <w:tcPr>
            <w:tcW w:w="2126" w:type="dxa"/>
          </w:tcPr>
          <w:p w:rsidR="00FA6A8C" w:rsidRPr="003310E7" w:rsidRDefault="00FA6A8C" w:rsidP="009048BB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MAAS Hoofdkantoor</w:t>
            </w:r>
          </w:p>
        </w:tc>
        <w:tc>
          <w:tcPr>
            <w:tcW w:w="2268" w:type="dxa"/>
          </w:tcPr>
          <w:p w:rsidR="00FA6A8C" w:rsidRPr="003310E7" w:rsidRDefault="00FA6A8C" w:rsidP="009048BB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 xml:space="preserve">Nabespreking met </w:t>
            </w:r>
            <w:r w:rsidR="003310E7">
              <w:rPr>
                <w:sz w:val="20"/>
                <w:lang w:val="nl-NL"/>
              </w:rPr>
              <w:t>aanwezige</w:t>
            </w:r>
            <w:r w:rsidRPr="003310E7">
              <w:rPr>
                <w:sz w:val="20"/>
                <w:lang w:val="nl-NL"/>
              </w:rPr>
              <w:t xml:space="preserve"> BHV</w:t>
            </w:r>
            <w:r w:rsidR="003310E7">
              <w:rPr>
                <w:sz w:val="20"/>
                <w:lang w:val="nl-NL"/>
              </w:rPr>
              <w:t>’ers</w:t>
            </w:r>
            <w:r w:rsidRPr="003310E7">
              <w:rPr>
                <w:sz w:val="20"/>
                <w:lang w:val="nl-NL"/>
              </w:rPr>
              <w:t xml:space="preserve"> </w:t>
            </w:r>
          </w:p>
        </w:tc>
        <w:tc>
          <w:tcPr>
            <w:tcW w:w="2551" w:type="dxa"/>
          </w:tcPr>
          <w:p w:rsidR="00FA6A8C" w:rsidRPr="003310E7" w:rsidRDefault="00FA6A8C" w:rsidP="009048BB">
            <w:pPr>
              <w:pStyle w:val="NoSpacing"/>
              <w:numPr>
                <w:ilvl w:val="0"/>
                <w:numId w:val="6"/>
              </w:numPr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BHV’ers MAAS</w:t>
            </w:r>
          </w:p>
          <w:p w:rsidR="00FA6A8C" w:rsidRPr="003310E7" w:rsidRDefault="00FA6A8C" w:rsidP="009048BB">
            <w:pPr>
              <w:pStyle w:val="NoSpacing"/>
              <w:numPr>
                <w:ilvl w:val="0"/>
                <w:numId w:val="6"/>
              </w:numPr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BHV’ers Apacer</w:t>
            </w:r>
          </w:p>
          <w:p w:rsidR="00FA6A8C" w:rsidRPr="003310E7" w:rsidRDefault="00FA6A8C" w:rsidP="009048BB">
            <w:pPr>
              <w:pStyle w:val="NoSpacing"/>
              <w:numPr>
                <w:ilvl w:val="0"/>
                <w:numId w:val="6"/>
              </w:numPr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 xml:space="preserve">BHV’ers Stanley </w:t>
            </w:r>
          </w:p>
          <w:p w:rsidR="00FA6A8C" w:rsidRPr="003310E7" w:rsidRDefault="00FA6A8C" w:rsidP="009048BB">
            <w:pPr>
              <w:pStyle w:val="NoSpacing"/>
              <w:numPr>
                <w:ilvl w:val="0"/>
                <w:numId w:val="6"/>
              </w:numPr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BHV’ers BCM</w:t>
            </w:r>
          </w:p>
        </w:tc>
      </w:tr>
    </w:tbl>
    <w:p w:rsidR="00A97296" w:rsidRDefault="00A97296" w:rsidP="00A97296">
      <w:pPr>
        <w:pStyle w:val="NoSpacing"/>
        <w:rPr>
          <w:lang w:val="nl-NL"/>
        </w:rPr>
      </w:pPr>
      <w:bookmarkStart w:id="0" w:name="_GoBack"/>
      <w:bookmarkEnd w:id="0"/>
    </w:p>
    <w:p w:rsidR="00A97296" w:rsidRDefault="00A97296" w:rsidP="00A97296">
      <w:pPr>
        <w:pStyle w:val="NoSpacing"/>
        <w:rPr>
          <w:lang w:val="nl-NL"/>
        </w:rPr>
      </w:pPr>
      <w:r>
        <w:rPr>
          <w:lang w:val="nl-NL"/>
        </w:rPr>
        <w:t>Q4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2268"/>
        <w:gridCol w:w="2551"/>
      </w:tblGrid>
      <w:tr w:rsidR="00A97296" w:rsidRPr="003310E7" w:rsidTr="003310E7">
        <w:tc>
          <w:tcPr>
            <w:tcW w:w="2122" w:type="dxa"/>
            <w:shd w:val="clear" w:color="auto" w:fill="D6E3BC" w:themeFill="accent3" w:themeFillTint="66"/>
          </w:tcPr>
          <w:p w:rsidR="00A97296" w:rsidRPr="003310E7" w:rsidRDefault="00A97296" w:rsidP="009048BB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 xml:space="preserve">Datum </w:t>
            </w:r>
          </w:p>
        </w:tc>
        <w:tc>
          <w:tcPr>
            <w:tcW w:w="2126" w:type="dxa"/>
            <w:shd w:val="clear" w:color="auto" w:fill="D6E3BC" w:themeFill="accent3" w:themeFillTint="66"/>
          </w:tcPr>
          <w:p w:rsidR="00A97296" w:rsidRPr="003310E7" w:rsidRDefault="00A97296" w:rsidP="009048BB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Locatie</w:t>
            </w:r>
          </w:p>
        </w:tc>
        <w:tc>
          <w:tcPr>
            <w:tcW w:w="2268" w:type="dxa"/>
            <w:shd w:val="clear" w:color="auto" w:fill="D6E3BC" w:themeFill="accent3" w:themeFillTint="66"/>
          </w:tcPr>
          <w:p w:rsidR="00A97296" w:rsidRPr="003310E7" w:rsidRDefault="00A97296" w:rsidP="009048BB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 xml:space="preserve">Betreft </w:t>
            </w:r>
          </w:p>
        </w:tc>
        <w:tc>
          <w:tcPr>
            <w:tcW w:w="2551" w:type="dxa"/>
            <w:shd w:val="clear" w:color="auto" w:fill="D6E3BC" w:themeFill="accent3" w:themeFillTint="66"/>
          </w:tcPr>
          <w:p w:rsidR="00A97296" w:rsidRPr="003310E7" w:rsidRDefault="00A97296" w:rsidP="009048BB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Deelnemers</w:t>
            </w:r>
          </w:p>
        </w:tc>
      </w:tr>
      <w:tr w:rsidR="00A97296" w:rsidRPr="003310E7" w:rsidTr="003310E7">
        <w:tc>
          <w:tcPr>
            <w:tcW w:w="2122" w:type="dxa"/>
          </w:tcPr>
          <w:p w:rsidR="00A97296" w:rsidRPr="003310E7" w:rsidRDefault="00A97296" w:rsidP="009048BB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Oktober</w:t>
            </w:r>
            <w:r w:rsidRPr="003310E7">
              <w:rPr>
                <w:sz w:val="20"/>
                <w:lang w:val="nl-NL"/>
              </w:rPr>
              <w:t xml:space="preserve"> (bepaalt hoofd BHV) </w:t>
            </w:r>
          </w:p>
          <w:p w:rsidR="00A97296" w:rsidRPr="003310E7" w:rsidRDefault="00A97296" w:rsidP="009048BB">
            <w:pPr>
              <w:pStyle w:val="NoSpacing"/>
              <w:rPr>
                <w:sz w:val="20"/>
                <w:lang w:val="nl-NL"/>
              </w:rPr>
            </w:pPr>
          </w:p>
        </w:tc>
        <w:tc>
          <w:tcPr>
            <w:tcW w:w="2126" w:type="dxa"/>
          </w:tcPr>
          <w:p w:rsidR="00A97296" w:rsidRPr="003310E7" w:rsidRDefault="00A97296" w:rsidP="009048BB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MAAS Hoofdkantoor</w:t>
            </w:r>
          </w:p>
        </w:tc>
        <w:tc>
          <w:tcPr>
            <w:tcW w:w="2268" w:type="dxa"/>
          </w:tcPr>
          <w:p w:rsidR="00A97296" w:rsidRPr="003310E7" w:rsidRDefault="00A97296" w:rsidP="009048BB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Milieu-</w:t>
            </w:r>
            <w:r w:rsidRPr="003310E7">
              <w:rPr>
                <w:sz w:val="20"/>
                <w:lang w:val="nl-NL"/>
              </w:rPr>
              <w:t xml:space="preserve">/ </w:t>
            </w:r>
            <w:r w:rsidRPr="003310E7">
              <w:rPr>
                <w:sz w:val="20"/>
                <w:lang w:val="nl-NL"/>
              </w:rPr>
              <w:t xml:space="preserve">G&amp;VW-oefening </w:t>
            </w:r>
            <w:r w:rsidRPr="003310E7">
              <w:rPr>
                <w:sz w:val="20"/>
                <w:lang w:val="nl-NL"/>
              </w:rPr>
              <w:t xml:space="preserve">BHV </w:t>
            </w:r>
            <w:r w:rsidRPr="003310E7">
              <w:rPr>
                <w:sz w:val="20"/>
                <w:lang w:val="nl-NL"/>
              </w:rPr>
              <w:t xml:space="preserve">2024 </w:t>
            </w:r>
          </w:p>
        </w:tc>
        <w:tc>
          <w:tcPr>
            <w:tcW w:w="2551" w:type="dxa"/>
          </w:tcPr>
          <w:p w:rsidR="00A97296" w:rsidRPr="003310E7" w:rsidRDefault="00A97296" w:rsidP="009048BB">
            <w:pPr>
              <w:pStyle w:val="NoSpacing"/>
              <w:numPr>
                <w:ilvl w:val="0"/>
                <w:numId w:val="6"/>
              </w:numPr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BHV’ers MAAS</w:t>
            </w:r>
          </w:p>
          <w:p w:rsidR="00A97296" w:rsidRPr="003310E7" w:rsidRDefault="00A97296" w:rsidP="009048BB">
            <w:pPr>
              <w:pStyle w:val="NoSpacing"/>
              <w:numPr>
                <w:ilvl w:val="0"/>
                <w:numId w:val="6"/>
              </w:numPr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BHV’ers Apacer</w:t>
            </w:r>
          </w:p>
          <w:p w:rsidR="00A97296" w:rsidRPr="003310E7" w:rsidRDefault="00A97296" w:rsidP="009048BB">
            <w:pPr>
              <w:pStyle w:val="NoSpacing"/>
              <w:numPr>
                <w:ilvl w:val="0"/>
                <w:numId w:val="6"/>
              </w:numPr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 xml:space="preserve">BHV’ers Stanley </w:t>
            </w:r>
          </w:p>
          <w:p w:rsidR="00A97296" w:rsidRPr="003310E7" w:rsidRDefault="00A97296" w:rsidP="009048BB">
            <w:pPr>
              <w:pStyle w:val="NoSpacing"/>
              <w:numPr>
                <w:ilvl w:val="0"/>
                <w:numId w:val="6"/>
              </w:numPr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BHV’ers BCM</w:t>
            </w:r>
          </w:p>
        </w:tc>
      </w:tr>
      <w:tr w:rsidR="00FA6A8C" w:rsidRPr="003310E7" w:rsidTr="003310E7">
        <w:tc>
          <w:tcPr>
            <w:tcW w:w="2122" w:type="dxa"/>
          </w:tcPr>
          <w:p w:rsidR="00FA6A8C" w:rsidRPr="003310E7" w:rsidRDefault="00FA6A8C" w:rsidP="009048BB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Aansluitend op de Milieu-/ G&amp;VW-oefening</w:t>
            </w:r>
          </w:p>
        </w:tc>
        <w:tc>
          <w:tcPr>
            <w:tcW w:w="2126" w:type="dxa"/>
          </w:tcPr>
          <w:p w:rsidR="00FA6A8C" w:rsidRPr="003310E7" w:rsidRDefault="00FA6A8C" w:rsidP="009048BB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MAAS Hoofdkantoor</w:t>
            </w:r>
          </w:p>
        </w:tc>
        <w:tc>
          <w:tcPr>
            <w:tcW w:w="2268" w:type="dxa"/>
          </w:tcPr>
          <w:p w:rsidR="00FA6A8C" w:rsidRPr="003310E7" w:rsidRDefault="00FA6A8C" w:rsidP="009048BB">
            <w:pPr>
              <w:pStyle w:val="NoSpacing"/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 xml:space="preserve">Nabespreking met </w:t>
            </w:r>
            <w:r w:rsidR="003310E7">
              <w:rPr>
                <w:sz w:val="20"/>
                <w:lang w:val="nl-NL"/>
              </w:rPr>
              <w:t>aanwezige</w:t>
            </w:r>
            <w:r w:rsidR="003310E7" w:rsidRPr="003310E7">
              <w:rPr>
                <w:sz w:val="20"/>
                <w:lang w:val="nl-NL"/>
              </w:rPr>
              <w:t xml:space="preserve"> BHV</w:t>
            </w:r>
            <w:r w:rsidR="003310E7">
              <w:rPr>
                <w:sz w:val="20"/>
                <w:lang w:val="nl-NL"/>
              </w:rPr>
              <w:t>’ers</w:t>
            </w:r>
          </w:p>
        </w:tc>
        <w:tc>
          <w:tcPr>
            <w:tcW w:w="2551" w:type="dxa"/>
          </w:tcPr>
          <w:p w:rsidR="00FA6A8C" w:rsidRPr="003310E7" w:rsidRDefault="00FA6A8C" w:rsidP="009048BB">
            <w:pPr>
              <w:pStyle w:val="NoSpacing"/>
              <w:numPr>
                <w:ilvl w:val="0"/>
                <w:numId w:val="6"/>
              </w:numPr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BHV’ers MAAS</w:t>
            </w:r>
          </w:p>
          <w:p w:rsidR="00FA6A8C" w:rsidRPr="003310E7" w:rsidRDefault="00FA6A8C" w:rsidP="009048BB">
            <w:pPr>
              <w:pStyle w:val="NoSpacing"/>
              <w:numPr>
                <w:ilvl w:val="0"/>
                <w:numId w:val="6"/>
              </w:numPr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BHV’ers Apacer</w:t>
            </w:r>
          </w:p>
          <w:p w:rsidR="00FA6A8C" w:rsidRPr="003310E7" w:rsidRDefault="00FA6A8C" w:rsidP="009048BB">
            <w:pPr>
              <w:pStyle w:val="NoSpacing"/>
              <w:numPr>
                <w:ilvl w:val="0"/>
                <w:numId w:val="6"/>
              </w:numPr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 xml:space="preserve">BHV’ers Stanley </w:t>
            </w:r>
          </w:p>
          <w:p w:rsidR="00FA6A8C" w:rsidRPr="003310E7" w:rsidRDefault="00FA6A8C" w:rsidP="009048BB">
            <w:pPr>
              <w:pStyle w:val="NoSpacing"/>
              <w:numPr>
                <w:ilvl w:val="0"/>
                <w:numId w:val="6"/>
              </w:numPr>
              <w:rPr>
                <w:sz w:val="20"/>
                <w:lang w:val="nl-NL"/>
              </w:rPr>
            </w:pPr>
            <w:r w:rsidRPr="003310E7">
              <w:rPr>
                <w:sz w:val="20"/>
                <w:lang w:val="nl-NL"/>
              </w:rPr>
              <w:t>BHV’ers BCM</w:t>
            </w:r>
          </w:p>
        </w:tc>
      </w:tr>
    </w:tbl>
    <w:p w:rsidR="00A97296" w:rsidRPr="00A97296" w:rsidRDefault="00A97296" w:rsidP="00A97296">
      <w:pPr>
        <w:pStyle w:val="NoSpacing"/>
        <w:rPr>
          <w:lang w:val="nl-NL"/>
        </w:rPr>
      </w:pPr>
    </w:p>
    <w:sectPr w:rsidR="00A97296" w:rsidRPr="00A97296" w:rsidSect="006216EB">
      <w:headerReference w:type="default" r:id="rId8"/>
      <w:footerReference w:type="default" r:id="rId9"/>
      <w:pgSz w:w="12240" w:h="15840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7296" w:rsidRDefault="00A97296" w:rsidP="00FA09A4">
      <w:pPr>
        <w:spacing w:after="0" w:line="240" w:lineRule="auto"/>
      </w:pPr>
      <w:r>
        <w:separator/>
      </w:r>
    </w:p>
  </w:endnote>
  <w:endnote w:type="continuationSeparator" w:id="0">
    <w:p w:rsidR="00A97296" w:rsidRDefault="00A97296" w:rsidP="00FA0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F3B" w:rsidRDefault="006E0F3B">
    <w:pPr>
      <w:pStyle w:val="Footer"/>
    </w:pPr>
    <w:r>
      <w:rPr>
        <w:noProof/>
        <w:lang w:val="nl-NL" w:eastAsia="nl-NL"/>
      </w:rPr>
      <w:drawing>
        <wp:anchor distT="0" distB="0" distL="114300" distR="114300" simplePos="0" relativeHeight="251660288" behindDoc="0" locked="0" layoutInCell="1" allowOverlap="1" wp14:anchorId="77F4DE7A" wp14:editId="0807EAEE">
          <wp:simplePos x="0" y="0"/>
          <wp:positionH relativeFrom="margin">
            <wp:posOffset>-297180</wp:posOffset>
          </wp:positionH>
          <wp:positionV relativeFrom="margin">
            <wp:posOffset>8096250</wp:posOffset>
          </wp:positionV>
          <wp:extent cx="6690360" cy="657225"/>
          <wp:effectExtent l="0" t="0" r="0" b="9525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3055"/>
                  <a:stretch/>
                </pic:blipFill>
                <pic:spPr bwMode="auto">
                  <a:xfrm>
                    <a:off x="0" y="0"/>
                    <a:ext cx="6690360" cy="6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7296" w:rsidRDefault="00A97296" w:rsidP="00FA09A4">
      <w:pPr>
        <w:spacing w:after="0" w:line="240" w:lineRule="auto"/>
      </w:pPr>
      <w:r>
        <w:separator/>
      </w:r>
    </w:p>
  </w:footnote>
  <w:footnote w:type="continuationSeparator" w:id="0">
    <w:p w:rsidR="00A97296" w:rsidRDefault="00A97296" w:rsidP="00FA0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F3B" w:rsidRDefault="006E0F3B">
    <w:pPr>
      <w:pStyle w:val="Header"/>
    </w:pPr>
    <w:r>
      <w:rPr>
        <w:noProof/>
        <w:lang w:val="nl-NL" w:eastAsia="nl-NL"/>
      </w:rPr>
      <w:drawing>
        <wp:anchor distT="0" distB="0" distL="114300" distR="114300" simplePos="0" relativeHeight="251662336" behindDoc="0" locked="0" layoutInCell="1" allowOverlap="1" wp14:anchorId="57ABA89A" wp14:editId="6F700BBC">
          <wp:simplePos x="0" y="0"/>
          <wp:positionH relativeFrom="margin">
            <wp:posOffset>-912495</wp:posOffset>
          </wp:positionH>
          <wp:positionV relativeFrom="margin">
            <wp:posOffset>-1169035</wp:posOffset>
          </wp:positionV>
          <wp:extent cx="7872095" cy="9144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6783"/>
                  <a:stretch/>
                </pic:blipFill>
                <pic:spPr bwMode="auto">
                  <a:xfrm>
                    <a:off x="0" y="0"/>
                    <a:ext cx="7872095" cy="91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20526"/>
    <w:multiLevelType w:val="hybridMultilevel"/>
    <w:tmpl w:val="6EB0CA9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D3150"/>
    <w:multiLevelType w:val="hybridMultilevel"/>
    <w:tmpl w:val="CC207C56"/>
    <w:lvl w:ilvl="0" w:tplc="0652F0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4C62BE"/>
    <w:multiLevelType w:val="hybridMultilevel"/>
    <w:tmpl w:val="B096F8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05175"/>
    <w:multiLevelType w:val="hybridMultilevel"/>
    <w:tmpl w:val="6E5404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283148"/>
    <w:multiLevelType w:val="hybridMultilevel"/>
    <w:tmpl w:val="B5C0FE28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E846F5"/>
    <w:multiLevelType w:val="hybridMultilevel"/>
    <w:tmpl w:val="BC6615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37E0AB2"/>
    <w:multiLevelType w:val="hybridMultilevel"/>
    <w:tmpl w:val="C020117A"/>
    <w:lvl w:ilvl="0" w:tplc="0652F0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3000D">
      <w:start w:val="1"/>
      <w:numFmt w:val="bullet"/>
      <w:lvlText w:val=""/>
      <w:lvlJc w:val="left"/>
      <w:pPr>
        <w:ind w:left="513" w:hanging="360"/>
      </w:pPr>
      <w:rPr>
        <w:rFonts w:ascii="Wingdings" w:hAnsi="Wingdings" w:hint="default"/>
      </w:rPr>
    </w:lvl>
    <w:lvl w:ilvl="2" w:tplc="0413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296"/>
    <w:rsid w:val="00074882"/>
    <w:rsid w:val="000B5AC6"/>
    <w:rsid w:val="001A0EB5"/>
    <w:rsid w:val="00207153"/>
    <w:rsid w:val="002305FC"/>
    <w:rsid w:val="0023196C"/>
    <w:rsid w:val="0024199A"/>
    <w:rsid w:val="00244FFC"/>
    <w:rsid w:val="00284C49"/>
    <w:rsid w:val="002C79FC"/>
    <w:rsid w:val="00316146"/>
    <w:rsid w:val="003310E7"/>
    <w:rsid w:val="003425B3"/>
    <w:rsid w:val="00344D3C"/>
    <w:rsid w:val="004155D1"/>
    <w:rsid w:val="00457C91"/>
    <w:rsid w:val="00494790"/>
    <w:rsid w:val="004B25B8"/>
    <w:rsid w:val="004C6A5C"/>
    <w:rsid w:val="005E4C83"/>
    <w:rsid w:val="006216EB"/>
    <w:rsid w:val="00627798"/>
    <w:rsid w:val="006869A2"/>
    <w:rsid w:val="006B7297"/>
    <w:rsid w:val="006E0F3B"/>
    <w:rsid w:val="007269D6"/>
    <w:rsid w:val="00753E8E"/>
    <w:rsid w:val="00754D6D"/>
    <w:rsid w:val="007A3BB3"/>
    <w:rsid w:val="007A3EF8"/>
    <w:rsid w:val="007E7E86"/>
    <w:rsid w:val="008B0215"/>
    <w:rsid w:val="00984B84"/>
    <w:rsid w:val="009B42E1"/>
    <w:rsid w:val="00A472F0"/>
    <w:rsid w:val="00A64CC5"/>
    <w:rsid w:val="00A97296"/>
    <w:rsid w:val="00AB7BB1"/>
    <w:rsid w:val="00B529C0"/>
    <w:rsid w:val="00B5742A"/>
    <w:rsid w:val="00B833B0"/>
    <w:rsid w:val="00B91997"/>
    <w:rsid w:val="00B939F8"/>
    <w:rsid w:val="00BF2F9D"/>
    <w:rsid w:val="00C070EF"/>
    <w:rsid w:val="00C62AC3"/>
    <w:rsid w:val="00CF282F"/>
    <w:rsid w:val="00DA34CB"/>
    <w:rsid w:val="00DC3E82"/>
    <w:rsid w:val="00E303AC"/>
    <w:rsid w:val="00E62DF6"/>
    <w:rsid w:val="00E82336"/>
    <w:rsid w:val="00E86935"/>
    <w:rsid w:val="00EF19A1"/>
    <w:rsid w:val="00F104A7"/>
    <w:rsid w:val="00F10D05"/>
    <w:rsid w:val="00F22B32"/>
    <w:rsid w:val="00F44932"/>
    <w:rsid w:val="00F64531"/>
    <w:rsid w:val="00FA09A4"/>
    <w:rsid w:val="00FA6A8C"/>
    <w:rsid w:val="00FB33EF"/>
    <w:rsid w:val="00FE013D"/>
    <w:rsid w:val="00F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AFE7AB"/>
  <w15:docId w15:val="{78567F1F-5B4D-44BE-8C50-DDEBD51EE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09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9A4"/>
  </w:style>
  <w:style w:type="paragraph" w:styleId="Footer">
    <w:name w:val="footer"/>
    <w:basedOn w:val="Normal"/>
    <w:link w:val="FooterChar"/>
    <w:uiPriority w:val="99"/>
    <w:unhideWhenUsed/>
    <w:rsid w:val="00FA09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9A4"/>
  </w:style>
  <w:style w:type="paragraph" w:styleId="BalloonText">
    <w:name w:val="Balloon Text"/>
    <w:basedOn w:val="Normal"/>
    <w:link w:val="BalloonTextChar"/>
    <w:uiPriority w:val="99"/>
    <w:semiHidden/>
    <w:unhideWhenUsed/>
    <w:rsid w:val="00FA0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9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4D6D"/>
    <w:pPr>
      <w:ind w:left="720"/>
      <w:contextualSpacing/>
    </w:pPr>
  </w:style>
  <w:style w:type="paragraph" w:styleId="NoSpacing">
    <w:name w:val="No Spacing"/>
    <w:uiPriority w:val="1"/>
    <w:qFormat/>
    <w:rsid w:val="00A97296"/>
    <w:pPr>
      <w:spacing w:after="0" w:line="240" w:lineRule="auto"/>
    </w:pPr>
  </w:style>
  <w:style w:type="table" w:styleId="TableGrid">
    <w:name w:val="Table Grid"/>
    <w:basedOn w:val="TableNormal"/>
    <w:uiPriority w:val="59"/>
    <w:rsid w:val="00A97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ian_van_Balen\AppData\Roaming\Microsoft\Templates\MAAS%20mem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F0863-5B4B-4B31-920F-ED3D0657D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MAAS memo.dotx</Template>
  <TotalTime>0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 International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Arian van Balen</dc:creator>
  <cp:lastModifiedBy>Arian van Balen</cp:lastModifiedBy>
  <cp:revision>2</cp:revision>
  <cp:lastPrinted>2015-11-10T15:49:00Z</cp:lastPrinted>
  <dcterms:created xsi:type="dcterms:W3CDTF">2024-05-28T12:33:00Z</dcterms:created>
  <dcterms:modified xsi:type="dcterms:W3CDTF">2024-05-28T13:10:00Z</dcterms:modified>
</cp:coreProperties>
</file>